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C1D" w:rsidRDefault="000D7DA8" w:rsidP="000D7DA8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Black Plague Poems</w:t>
      </w:r>
    </w:p>
    <w:p w:rsidR="000D7DA8" w:rsidRDefault="000D7DA8" w:rsidP="000D7DA8">
      <w:pPr>
        <w:jc w:val="center"/>
        <w:rPr>
          <w:b/>
          <w:sz w:val="36"/>
          <w:szCs w:val="36"/>
          <w:u w:val="single"/>
        </w:rPr>
      </w:pPr>
    </w:p>
    <w:p w:rsidR="000D7DA8" w:rsidRDefault="000D7DA8" w:rsidP="000D7DA8">
      <w:pPr>
        <w:rPr>
          <w:i/>
        </w:rPr>
      </w:pPr>
      <w:r w:rsidRPr="000D7DA8">
        <w:rPr>
          <w:i/>
        </w:rPr>
        <w:t>“A sickly season,” the merchant said,</w:t>
      </w:r>
      <w:r w:rsidRPr="000D7DA8">
        <w:rPr>
          <w:i/>
        </w:rPr>
        <w:br/>
        <w:t>“The town I left was filled with dead,</w:t>
      </w:r>
      <w:r w:rsidRPr="000D7DA8">
        <w:rPr>
          <w:i/>
        </w:rPr>
        <w:br/>
        <w:t>and everywhere these queer red flies</w:t>
      </w:r>
      <w:r w:rsidRPr="000D7DA8">
        <w:rPr>
          <w:i/>
        </w:rPr>
        <w:br/>
        <w:t>crawled upon the corpses’ eyes,</w:t>
      </w:r>
      <w:r w:rsidRPr="000D7DA8">
        <w:rPr>
          <w:i/>
        </w:rPr>
        <w:br/>
        <w:t>eating them away.”</w:t>
      </w:r>
      <w:r w:rsidRPr="000D7DA8">
        <w:rPr>
          <w:i/>
        </w:rPr>
        <w:br/>
      </w:r>
      <w:r w:rsidRPr="000D7DA8">
        <w:rPr>
          <w:i/>
        </w:rPr>
        <w:br/>
        <w:t>“Fair make you sick,” the merchant said</w:t>
      </w:r>
      <w:proofErr w:type="gramStart"/>
      <w:r w:rsidRPr="000D7DA8">
        <w:rPr>
          <w:i/>
        </w:rPr>
        <w:t>,</w:t>
      </w:r>
      <w:proofErr w:type="gramEnd"/>
      <w:r w:rsidRPr="000D7DA8">
        <w:rPr>
          <w:i/>
        </w:rPr>
        <w:br/>
        <w:t>“They crawled upon the wine and bread.</w:t>
      </w:r>
      <w:r w:rsidRPr="000D7DA8">
        <w:rPr>
          <w:i/>
        </w:rPr>
        <w:br/>
        <w:t>Pale priests with oil and books</w:t>
      </w:r>
      <w:proofErr w:type="gramStart"/>
      <w:r w:rsidRPr="000D7DA8">
        <w:rPr>
          <w:i/>
        </w:rPr>
        <w:t>,</w:t>
      </w:r>
      <w:proofErr w:type="gramEnd"/>
      <w:r w:rsidRPr="000D7DA8">
        <w:rPr>
          <w:i/>
        </w:rPr>
        <w:br/>
        <w:t>bulging eyes and crazy looks,</w:t>
      </w:r>
      <w:r w:rsidRPr="000D7DA8">
        <w:rPr>
          <w:i/>
        </w:rPr>
        <w:br/>
        <w:t>dropping like the flies.”</w:t>
      </w:r>
    </w:p>
    <w:p w:rsidR="000D7DA8" w:rsidRDefault="000D7DA8" w:rsidP="000D7DA8">
      <w:pPr>
        <w:rPr>
          <w:i/>
        </w:rPr>
      </w:pPr>
    </w:p>
    <w:p w:rsidR="000D7DA8" w:rsidRDefault="000D7DA8" w:rsidP="000D7DA8">
      <w:pPr>
        <w:rPr>
          <w:i/>
        </w:rPr>
      </w:pPr>
      <w:r w:rsidRPr="000D7DA8">
        <w:rPr>
          <w:i/>
        </w:rPr>
        <w:t>“I had to laugh,” the merchant said</w:t>
      </w:r>
      <w:proofErr w:type="gramStart"/>
      <w:r w:rsidRPr="000D7DA8">
        <w:rPr>
          <w:i/>
        </w:rPr>
        <w:t>,</w:t>
      </w:r>
      <w:proofErr w:type="gramEnd"/>
      <w:r w:rsidRPr="000D7DA8">
        <w:rPr>
          <w:i/>
        </w:rPr>
        <w:br/>
        <w:t>“The doctors purged, and dosed, and bled;</w:t>
      </w:r>
      <w:r w:rsidRPr="000D7DA8">
        <w:rPr>
          <w:i/>
        </w:rPr>
        <w:br/>
        <w:t>“And proved through solemn disputation</w:t>
      </w:r>
      <w:r w:rsidRPr="000D7DA8">
        <w:rPr>
          <w:i/>
        </w:rPr>
        <w:br/>
        <w:t>“The cause lay in some constellation.</w:t>
      </w:r>
      <w:r w:rsidRPr="000D7DA8">
        <w:rPr>
          <w:i/>
        </w:rPr>
        <w:br/>
        <w:t>“Then they began to die.”</w:t>
      </w:r>
      <w:r w:rsidRPr="000D7DA8">
        <w:rPr>
          <w:i/>
        </w:rPr>
        <w:br/>
      </w:r>
      <w:r w:rsidRPr="000D7DA8">
        <w:rPr>
          <w:i/>
        </w:rPr>
        <w:br/>
        <w:t>“First they sneezed,” the merchant said</w:t>
      </w:r>
      <w:proofErr w:type="gramStart"/>
      <w:r w:rsidRPr="000D7DA8">
        <w:rPr>
          <w:i/>
        </w:rPr>
        <w:t>,</w:t>
      </w:r>
      <w:proofErr w:type="gramEnd"/>
      <w:r w:rsidRPr="000D7DA8">
        <w:rPr>
          <w:i/>
        </w:rPr>
        <w:br/>
        <w:t>“And then they turned the brightest red,</w:t>
      </w:r>
      <w:r w:rsidRPr="000D7DA8">
        <w:rPr>
          <w:i/>
        </w:rPr>
        <w:br/>
        <w:t>Begged for water, then fell back.</w:t>
      </w:r>
      <w:r w:rsidRPr="000D7DA8">
        <w:rPr>
          <w:i/>
        </w:rPr>
        <w:br/>
        <w:t>With bulging eyes and face turned black</w:t>
      </w:r>
      <w:proofErr w:type="gramStart"/>
      <w:r w:rsidRPr="000D7DA8">
        <w:rPr>
          <w:i/>
        </w:rPr>
        <w:t>,</w:t>
      </w:r>
      <w:proofErr w:type="gramEnd"/>
      <w:r w:rsidRPr="000D7DA8">
        <w:rPr>
          <w:i/>
        </w:rPr>
        <w:br/>
        <w:t>they waited for the flies.”</w:t>
      </w:r>
    </w:p>
    <w:p w:rsidR="000D7DA8" w:rsidRDefault="000D7DA8" w:rsidP="000D7DA8">
      <w:pPr>
        <w:rPr>
          <w:i/>
        </w:rPr>
      </w:pPr>
    </w:p>
    <w:p w:rsidR="000D7DA8" w:rsidRDefault="000D7DA8" w:rsidP="000D7DA8">
      <w:pPr>
        <w:rPr>
          <w:i/>
        </w:rPr>
      </w:pPr>
      <w:r w:rsidRPr="000D7DA8">
        <w:rPr>
          <w:i/>
        </w:rPr>
        <w:t>“I came away,” the merchant said</w:t>
      </w:r>
      <w:proofErr w:type="gramStart"/>
      <w:r w:rsidRPr="000D7DA8">
        <w:rPr>
          <w:i/>
        </w:rPr>
        <w:t>,</w:t>
      </w:r>
      <w:proofErr w:type="gramEnd"/>
      <w:r w:rsidRPr="000D7DA8">
        <w:rPr>
          <w:i/>
        </w:rPr>
        <w:br/>
        <w:t>“You can’t do business with the dead.</w:t>
      </w:r>
      <w:r w:rsidRPr="000D7DA8">
        <w:rPr>
          <w:i/>
        </w:rPr>
        <w:br/>
        <w:t>“So I’ve come here to ply my trade</w:t>
      </w:r>
      <w:proofErr w:type="gramStart"/>
      <w:r w:rsidRPr="000D7DA8">
        <w:rPr>
          <w:i/>
        </w:rPr>
        <w:t>.</w:t>
      </w:r>
      <w:proofErr w:type="gramEnd"/>
      <w:r w:rsidRPr="000D7DA8">
        <w:rPr>
          <w:i/>
        </w:rPr>
        <w:br/>
        <w:t>“You’ll find this to be a fine brocade…”</w:t>
      </w:r>
    </w:p>
    <w:p w:rsidR="000D7DA8" w:rsidRDefault="000D7DA8" w:rsidP="000D7DA8">
      <w:pPr>
        <w:rPr>
          <w:i/>
        </w:rPr>
      </w:pPr>
    </w:p>
    <w:p w:rsidR="000D7DA8" w:rsidRDefault="000D7DA8" w:rsidP="000D7DA8">
      <w:pPr>
        <w:rPr>
          <w:i/>
        </w:rPr>
      </w:pPr>
      <w:r>
        <w:rPr>
          <w:i/>
        </w:rPr>
        <w:t xml:space="preserve"> And then he </w:t>
      </w:r>
      <w:r>
        <w:t>[speaker]</w:t>
      </w:r>
      <w:r>
        <w:rPr>
          <w:i/>
        </w:rPr>
        <w:t xml:space="preserve"> sneezed……</w:t>
      </w:r>
    </w:p>
    <w:p w:rsidR="000D7DA8" w:rsidRDefault="000D7DA8" w:rsidP="000D7DA8">
      <w:pPr>
        <w:rPr>
          <w:i/>
        </w:rPr>
      </w:pPr>
    </w:p>
    <w:p w:rsidR="000D7DA8" w:rsidRPr="000D7DA8" w:rsidRDefault="000D7DA8" w:rsidP="000D7DA8">
      <w:pPr>
        <w:rPr>
          <w:b/>
          <w:u w:val="single"/>
        </w:rPr>
      </w:pPr>
      <w:r w:rsidRPr="000D7DA8">
        <w:rPr>
          <w:b/>
          <w:u w:val="single"/>
        </w:rPr>
        <w:t xml:space="preserve">Ring o’ Roses or Ring </w:t>
      </w:r>
      <w:proofErr w:type="gramStart"/>
      <w:r w:rsidRPr="000D7DA8">
        <w:rPr>
          <w:b/>
          <w:u w:val="single"/>
        </w:rPr>
        <w:t>Around</w:t>
      </w:r>
      <w:proofErr w:type="gramEnd"/>
      <w:r w:rsidRPr="000D7DA8">
        <w:rPr>
          <w:b/>
          <w:u w:val="single"/>
        </w:rPr>
        <w:t xml:space="preserve"> the Rosie</w:t>
      </w:r>
    </w:p>
    <w:p w:rsidR="000D7DA8" w:rsidRDefault="000D7DA8" w:rsidP="000D7DA8">
      <w:pPr>
        <w:rPr>
          <w:b/>
        </w:rPr>
      </w:pPr>
    </w:p>
    <w:p w:rsidR="000D7DA8" w:rsidRPr="000D7DA8" w:rsidRDefault="000D7DA8" w:rsidP="000D7DA8">
      <w:pPr>
        <w:rPr>
          <w:b/>
        </w:rPr>
      </w:pPr>
      <w:r>
        <w:rPr>
          <w:b/>
        </w:rPr>
        <w:t xml:space="preserve">British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American</w:t>
      </w:r>
    </w:p>
    <w:p w:rsidR="000D7DA8" w:rsidRDefault="000D7DA8" w:rsidP="000D7DA8">
      <w:pPr>
        <w:rPr>
          <w:b/>
        </w:rPr>
      </w:pPr>
    </w:p>
    <w:p w:rsidR="000D7DA8" w:rsidRDefault="000D7DA8" w:rsidP="000D7DA8">
      <w:r>
        <w:t>Ring-a-ring o' roses,</w:t>
      </w:r>
      <w:r>
        <w:tab/>
      </w:r>
      <w:r>
        <w:tab/>
      </w:r>
      <w:r>
        <w:tab/>
      </w:r>
      <w:r w:rsidRPr="000D7DA8">
        <w:t xml:space="preserve">Ring-a-round the </w:t>
      </w:r>
      <w:proofErr w:type="spellStart"/>
      <w:proofErr w:type="gramStart"/>
      <w:r w:rsidRPr="000D7DA8">
        <w:t>rosie</w:t>
      </w:r>
      <w:proofErr w:type="spellEnd"/>
      <w:proofErr w:type="gramEnd"/>
      <w:r w:rsidRPr="000D7DA8">
        <w:t>,</w:t>
      </w:r>
    </w:p>
    <w:p w:rsidR="000D7DA8" w:rsidRPr="000D7DA8" w:rsidRDefault="000D7DA8" w:rsidP="000D7DA8">
      <w:r w:rsidRPr="000D7DA8">
        <w:t>A pocket full of posies,</w:t>
      </w:r>
      <w:r>
        <w:tab/>
      </w:r>
      <w:r>
        <w:tab/>
      </w:r>
      <w:proofErr w:type="gramStart"/>
      <w:r w:rsidRPr="000D7DA8">
        <w:t>A</w:t>
      </w:r>
      <w:proofErr w:type="gramEnd"/>
      <w:r w:rsidRPr="000D7DA8">
        <w:t xml:space="preserve"> pocket full of posies,</w:t>
      </w:r>
    </w:p>
    <w:p w:rsidR="000D7DA8" w:rsidRPr="000D7DA8" w:rsidRDefault="000D7DA8" w:rsidP="000D7DA8">
      <w:r w:rsidRPr="000D7DA8">
        <w:t>A-</w:t>
      </w:r>
      <w:proofErr w:type="spellStart"/>
      <w:r w:rsidRPr="000D7DA8">
        <w:t>tishoo</w:t>
      </w:r>
      <w:proofErr w:type="spellEnd"/>
      <w:r w:rsidRPr="000D7DA8">
        <w:t>! A-</w:t>
      </w:r>
      <w:proofErr w:type="spellStart"/>
      <w:r w:rsidRPr="000D7DA8">
        <w:t>tishoo</w:t>
      </w:r>
      <w:proofErr w:type="spellEnd"/>
      <w:r w:rsidRPr="000D7DA8">
        <w:t>!</w:t>
      </w:r>
      <w:r>
        <w:tab/>
      </w:r>
      <w:r>
        <w:tab/>
      </w:r>
      <w:r>
        <w:tab/>
      </w:r>
      <w:r w:rsidRPr="000D7DA8">
        <w:t>Ashes! Ashes!</w:t>
      </w:r>
      <w:r>
        <w:tab/>
      </w:r>
      <w:r>
        <w:tab/>
      </w:r>
    </w:p>
    <w:p w:rsidR="000D7DA8" w:rsidRDefault="000D7DA8" w:rsidP="000D7DA8">
      <w:r>
        <w:t>We all fall down.</w:t>
      </w:r>
      <w:r>
        <w:tab/>
      </w:r>
      <w:r>
        <w:tab/>
      </w:r>
      <w:r>
        <w:tab/>
      </w:r>
      <w:r w:rsidRPr="000D7DA8">
        <w:t>We all fall down.</w:t>
      </w:r>
      <w:bookmarkStart w:id="0" w:name="_GoBack"/>
      <w:bookmarkEnd w:id="0"/>
    </w:p>
    <w:p w:rsidR="000D7DA8" w:rsidRDefault="000D7DA8" w:rsidP="000D7DA8"/>
    <w:sectPr w:rsidR="000D7DA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DA8"/>
    <w:rsid w:val="000A2C62"/>
    <w:rsid w:val="000D7DA8"/>
    <w:rsid w:val="005A0256"/>
    <w:rsid w:val="00A81F91"/>
    <w:rsid w:val="00B9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57F1E2-D6AA-4CD3-A8FD-19A6E7C50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5DB40234</Template>
  <TotalTime>10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Allard</dc:creator>
  <cp:keywords/>
  <dc:description/>
  <cp:lastModifiedBy>Brian Allard</cp:lastModifiedBy>
  <cp:revision>1</cp:revision>
  <dcterms:created xsi:type="dcterms:W3CDTF">2014-05-20T16:50:00Z</dcterms:created>
  <dcterms:modified xsi:type="dcterms:W3CDTF">2014-05-20T17:01:00Z</dcterms:modified>
</cp:coreProperties>
</file>