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83A33" w:rsidRDefault="00C83A33" w:rsidP="00C83A33">
      <w:pPr>
        <w:pStyle w:val="NormalWeb"/>
        <w:jc w:val="center"/>
        <w:rPr>
          <w:rFonts w:ascii="Dauphin" w:hAnsi="Dauphin"/>
          <w:color w:val="800000"/>
          <w:sz w:val="36"/>
          <w:szCs w:val="36"/>
        </w:rPr>
      </w:pPr>
      <w:r>
        <w:rPr>
          <w:rFonts w:ascii="Dauphin" w:hAnsi="Dauphin"/>
          <w:color w:val="800000"/>
          <w:sz w:val="36"/>
          <w:szCs w:val="36"/>
        </w:rPr>
        <w:t>The Story of Grandmother by Unknown</w:t>
      </w:r>
    </w:p>
    <w:p w:rsidR="00247551" w:rsidRDefault="00247551" w:rsidP="00C83A33">
      <w:pPr>
        <w:pStyle w:val="NormalWeb"/>
        <w:jc w:val="center"/>
        <w:rPr>
          <w:rFonts w:ascii="Dauphin" w:hAnsi="Dauphin"/>
          <w:color w:val="800000"/>
          <w:sz w:val="36"/>
          <w:szCs w:val="36"/>
        </w:rPr>
      </w:pPr>
      <w:r>
        <w:rPr>
          <w:rFonts w:ascii="Dauphin" w:hAnsi="Dauphin"/>
          <w:color w:val="800000"/>
          <w:sz w:val="36"/>
          <w:szCs w:val="36"/>
        </w:rPr>
        <w:t>(14</w:t>
      </w:r>
      <w:r w:rsidRPr="00247551">
        <w:rPr>
          <w:rFonts w:ascii="Dauphin" w:hAnsi="Dauphin"/>
          <w:color w:val="800000"/>
          <w:sz w:val="36"/>
          <w:szCs w:val="36"/>
          <w:vertAlign w:val="superscript"/>
        </w:rPr>
        <w:t>th</w:t>
      </w:r>
      <w:r>
        <w:rPr>
          <w:rFonts w:ascii="Dauphin" w:hAnsi="Dauphin"/>
          <w:color w:val="800000"/>
          <w:sz w:val="36"/>
          <w:szCs w:val="36"/>
        </w:rPr>
        <w:t xml:space="preserve"> Century?)</w:t>
      </w:r>
      <w:bookmarkStart w:id="0" w:name="_GoBack"/>
      <w:bookmarkEnd w:id="0"/>
    </w:p>
    <w:p w:rsidR="00C83A33" w:rsidRDefault="00C83A33" w:rsidP="00C83A33">
      <w:pPr>
        <w:pStyle w:val="NormalWeb"/>
        <w:rPr>
          <w:color w:val="800000"/>
        </w:rPr>
      </w:pPr>
      <w:r>
        <w:rPr>
          <w:color w:val="800000"/>
        </w:rPr>
        <w:t> </w:t>
      </w:r>
    </w:p>
    <w:p w:rsidR="00C83A33" w:rsidRDefault="00C83A33" w:rsidP="00C83A33">
      <w:pPr>
        <w:pStyle w:val="NormalWeb"/>
        <w:rPr>
          <w:color w:val="800000"/>
        </w:rPr>
      </w:pPr>
      <w:r>
        <w:rPr>
          <w:color w:val="800000"/>
        </w:rPr>
        <w:t>THERE was once a woman who had some bread, and she said to her daughter: "You are going to carry a hot loaf and a bottle of milk to your grandmother.</w:t>
      </w:r>
    </w:p>
    <w:p w:rsidR="00C83A33" w:rsidRDefault="00C83A33" w:rsidP="00C83A33">
      <w:pPr>
        <w:pStyle w:val="NormalWeb"/>
      </w:pPr>
      <w:r>
        <w:rPr>
          <w:color w:val="800000"/>
        </w:rPr>
        <w:t xml:space="preserve">The little girl departed. At the </w:t>
      </w:r>
      <w:hyperlink r:id="rId4" w:history="1">
        <w:r>
          <w:rPr>
            <w:rStyle w:val="Hyperlink"/>
            <w:color w:val="800000"/>
          </w:rPr>
          <w:t>crossroads</w:t>
        </w:r>
      </w:hyperlink>
      <w:r>
        <w:rPr>
          <w:color w:val="800000"/>
        </w:rPr>
        <w:t xml:space="preserve"> she met the </w:t>
      </w:r>
      <w:hyperlink r:id="rId5" w:history="1">
        <w:proofErr w:type="spellStart"/>
        <w:r>
          <w:rPr>
            <w:rStyle w:val="Hyperlink"/>
            <w:i/>
            <w:iCs/>
            <w:color w:val="800000"/>
          </w:rPr>
          <w:t>bzou</w:t>
        </w:r>
        <w:proofErr w:type="spellEnd"/>
      </w:hyperlink>
      <w:r>
        <w:rPr>
          <w:color w:val="800000"/>
        </w:rPr>
        <w:t xml:space="preserve"> who said to her:</w:t>
      </w:r>
    </w:p>
    <w:p w:rsidR="00C83A33" w:rsidRDefault="00C83A33" w:rsidP="00C83A33">
      <w:pPr>
        <w:pStyle w:val="NormalWeb"/>
        <w:rPr>
          <w:color w:val="800000"/>
        </w:rPr>
      </w:pPr>
      <w:r>
        <w:rPr>
          <w:color w:val="800000"/>
        </w:rPr>
        <w:t>"Where are you going?"</w:t>
      </w:r>
    </w:p>
    <w:p w:rsidR="00C83A33" w:rsidRDefault="00C83A33" w:rsidP="00C83A33">
      <w:pPr>
        <w:pStyle w:val="NormalWeb"/>
        <w:rPr>
          <w:color w:val="800000"/>
        </w:rPr>
      </w:pPr>
      <w:r>
        <w:rPr>
          <w:color w:val="800000"/>
        </w:rPr>
        <w:t>"I'm taking a hot loaf and a bottle of milk to my grandmother."</w:t>
      </w:r>
    </w:p>
    <w:p w:rsidR="00C83A33" w:rsidRDefault="00C83A33" w:rsidP="00C83A33">
      <w:pPr>
        <w:pStyle w:val="NormalWeb"/>
        <w:rPr>
          <w:color w:val="800000"/>
        </w:rPr>
      </w:pPr>
      <w:r>
        <w:rPr>
          <w:color w:val="800000"/>
        </w:rPr>
        <w:t xml:space="preserve">"What road are you taking," said the </w:t>
      </w:r>
      <w:proofErr w:type="spellStart"/>
      <w:r>
        <w:rPr>
          <w:i/>
          <w:iCs/>
          <w:color w:val="800000"/>
        </w:rPr>
        <w:t>bzou</w:t>
      </w:r>
      <w:proofErr w:type="spellEnd"/>
      <w:r>
        <w:rPr>
          <w:i/>
          <w:iCs/>
          <w:color w:val="800000"/>
        </w:rPr>
        <w:t xml:space="preserve">, </w:t>
      </w:r>
      <w:r>
        <w:rPr>
          <w:color w:val="800000"/>
        </w:rPr>
        <w:t>"the Needles Road or the Pins Road?"</w:t>
      </w:r>
    </w:p>
    <w:p w:rsidR="00C83A33" w:rsidRDefault="00C83A33" w:rsidP="00C83A33">
      <w:pPr>
        <w:pStyle w:val="NormalWeb"/>
        <w:rPr>
          <w:color w:val="800000"/>
        </w:rPr>
      </w:pPr>
      <w:r>
        <w:rPr>
          <w:color w:val="800000"/>
        </w:rPr>
        <w:t>"The Needles Road," said the little girl.</w:t>
      </w:r>
    </w:p>
    <w:p w:rsidR="00C83A33" w:rsidRDefault="00C83A33" w:rsidP="00C83A33">
      <w:pPr>
        <w:pStyle w:val="NormalWeb"/>
        <w:rPr>
          <w:color w:val="800000"/>
        </w:rPr>
      </w:pPr>
      <w:r>
        <w:rPr>
          <w:color w:val="800000"/>
        </w:rPr>
        <w:t>"Well, I shall take the Pins Road."</w:t>
      </w:r>
    </w:p>
    <w:p w:rsidR="00C83A33" w:rsidRDefault="00C83A33" w:rsidP="00C83A33">
      <w:pPr>
        <w:pStyle w:val="NormalWeb"/>
        <w:rPr>
          <w:color w:val="800000"/>
        </w:rPr>
      </w:pPr>
      <w:r>
        <w:rPr>
          <w:color w:val="800000"/>
        </w:rPr>
        <w:t xml:space="preserve">The little girl enjoyed herself picking up needles. Meanwhile the </w:t>
      </w:r>
      <w:proofErr w:type="spellStart"/>
      <w:r>
        <w:rPr>
          <w:i/>
          <w:iCs/>
          <w:color w:val="800000"/>
        </w:rPr>
        <w:t>bzou</w:t>
      </w:r>
      <w:proofErr w:type="spellEnd"/>
      <w:r>
        <w:rPr>
          <w:color w:val="800000"/>
        </w:rPr>
        <w:t xml:space="preserve"> arrived at her grandmother's, killed her, put some of her flesh in the pantry and a bottle of her blood on the shelf. The little girl arrived and knocked at the door.</w:t>
      </w:r>
    </w:p>
    <w:p w:rsidR="00C83A33" w:rsidRDefault="00C83A33" w:rsidP="00C83A33">
      <w:pPr>
        <w:pStyle w:val="NormalWeb"/>
        <w:rPr>
          <w:color w:val="800000"/>
        </w:rPr>
      </w:pPr>
      <w:r>
        <w:rPr>
          <w:color w:val="800000"/>
        </w:rPr>
        <w:t xml:space="preserve">"Push the door," said the </w:t>
      </w:r>
      <w:proofErr w:type="spellStart"/>
      <w:r>
        <w:rPr>
          <w:i/>
          <w:iCs/>
          <w:color w:val="800000"/>
        </w:rPr>
        <w:t>bzou</w:t>
      </w:r>
      <w:proofErr w:type="spellEnd"/>
      <w:r>
        <w:rPr>
          <w:color w:val="800000"/>
        </w:rPr>
        <w:t>, "it's closed with a wet straw."</w:t>
      </w:r>
    </w:p>
    <w:p w:rsidR="00C83A33" w:rsidRDefault="00C83A33" w:rsidP="00C83A33">
      <w:pPr>
        <w:pStyle w:val="NormalWeb"/>
        <w:rPr>
          <w:color w:val="800000"/>
        </w:rPr>
      </w:pPr>
      <w:r>
        <w:rPr>
          <w:color w:val="800000"/>
        </w:rPr>
        <w:t>"Hello Grandmother; I'm bringing you a hot loaf and a bottle of milk."</w:t>
      </w:r>
    </w:p>
    <w:p w:rsidR="00C83A33" w:rsidRDefault="00C83A33" w:rsidP="00C83A33">
      <w:pPr>
        <w:pStyle w:val="NormalWeb"/>
        <w:rPr>
          <w:color w:val="800000"/>
        </w:rPr>
      </w:pPr>
      <w:r>
        <w:rPr>
          <w:color w:val="800000"/>
        </w:rPr>
        <w:t>"Put them in the pantry. You eat the meat that's in it and drink a bottle of wine on the shelf."</w:t>
      </w:r>
    </w:p>
    <w:p w:rsidR="00C83A33" w:rsidRDefault="00C83A33" w:rsidP="00C83A33">
      <w:pPr>
        <w:pStyle w:val="NormalWeb"/>
        <w:rPr>
          <w:color w:val="800000"/>
        </w:rPr>
      </w:pPr>
      <w:r>
        <w:rPr>
          <w:color w:val="800000"/>
        </w:rPr>
        <w:t xml:space="preserve">As she ate there was a little cat that said: "A slut is she who eats the flesh and drinks the blood of her grandmother!" </w:t>
      </w:r>
    </w:p>
    <w:p w:rsidR="00C83A33" w:rsidRDefault="00C83A33" w:rsidP="00C83A33">
      <w:pPr>
        <w:pStyle w:val="NormalWeb"/>
        <w:rPr>
          <w:color w:val="800000"/>
        </w:rPr>
      </w:pPr>
      <w:r>
        <w:rPr>
          <w:color w:val="800000"/>
        </w:rPr>
        <w:t xml:space="preserve">"Undress, my child," said the </w:t>
      </w:r>
      <w:proofErr w:type="spellStart"/>
      <w:r>
        <w:rPr>
          <w:i/>
          <w:iCs/>
          <w:color w:val="800000"/>
        </w:rPr>
        <w:t>bzou</w:t>
      </w:r>
      <w:proofErr w:type="spellEnd"/>
      <w:r>
        <w:rPr>
          <w:color w:val="800000"/>
        </w:rPr>
        <w:t>, "and come and sleep beside me."</w:t>
      </w:r>
    </w:p>
    <w:p w:rsidR="00C83A33" w:rsidRDefault="00C83A33" w:rsidP="00C83A33">
      <w:pPr>
        <w:pStyle w:val="NormalWeb"/>
        <w:rPr>
          <w:color w:val="800000"/>
        </w:rPr>
      </w:pPr>
      <w:r>
        <w:rPr>
          <w:color w:val="800000"/>
        </w:rPr>
        <w:t>"Where should I put my apron?"</w:t>
      </w:r>
    </w:p>
    <w:p w:rsidR="00C83A33" w:rsidRDefault="00C83A33" w:rsidP="00C83A33">
      <w:pPr>
        <w:pStyle w:val="NormalWeb"/>
        <w:rPr>
          <w:color w:val="800000"/>
        </w:rPr>
      </w:pPr>
      <w:r>
        <w:rPr>
          <w:color w:val="800000"/>
        </w:rPr>
        <w:t>"Throw it in the fire, my child; you don't need it anymore."</w:t>
      </w:r>
    </w:p>
    <w:p w:rsidR="00C83A33" w:rsidRDefault="00C83A33" w:rsidP="00C83A33">
      <w:pPr>
        <w:pStyle w:val="NormalWeb"/>
        <w:rPr>
          <w:color w:val="800000"/>
        </w:rPr>
      </w:pPr>
      <w:r>
        <w:rPr>
          <w:color w:val="800000"/>
        </w:rPr>
        <w:t>"Where should I put my bodice?"</w:t>
      </w:r>
    </w:p>
    <w:p w:rsidR="00C83A33" w:rsidRDefault="00C83A33" w:rsidP="00C83A33">
      <w:pPr>
        <w:pStyle w:val="NormalWeb"/>
        <w:rPr>
          <w:color w:val="800000"/>
        </w:rPr>
      </w:pPr>
      <w:r>
        <w:rPr>
          <w:color w:val="800000"/>
        </w:rPr>
        <w:t>"Throw it in the fire, my child; you don't need it anymore."</w:t>
      </w:r>
    </w:p>
    <w:p w:rsidR="00C83A33" w:rsidRDefault="00C83A33" w:rsidP="00C83A33">
      <w:pPr>
        <w:pStyle w:val="NormalWeb"/>
        <w:rPr>
          <w:color w:val="800000"/>
        </w:rPr>
      </w:pPr>
      <w:r>
        <w:rPr>
          <w:color w:val="800000"/>
        </w:rPr>
        <w:lastRenderedPageBreak/>
        <w:t>"Where should I put my dress?"</w:t>
      </w:r>
    </w:p>
    <w:p w:rsidR="00C83A33" w:rsidRDefault="00C83A33" w:rsidP="00C83A33">
      <w:pPr>
        <w:pStyle w:val="NormalWeb"/>
        <w:rPr>
          <w:color w:val="800000"/>
        </w:rPr>
      </w:pPr>
      <w:r>
        <w:rPr>
          <w:color w:val="800000"/>
        </w:rPr>
        <w:t>"Throw it in the fire, my child; you don't need it anymore."</w:t>
      </w:r>
    </w:p>
    <w:p w:rsidR="00C83A33" w:rsidRDefault="00C83A33" w:rsidP="00C83A33">
      <w:pPr>
        <w:pStyle w:val="NormalWeb"/>
        <w:rPr>
          <w:color w:val="800000"/>
        </w:rPr>
      </w:pPr>
      <w:r>
        <w:rPr>
          <w:color w:val="800000"/>
        </w:rPr>
        <w:t>"Where should I put my skirt?"</w:t>
      </w:r>
    </w:p>
    <w:p w:rsidR="00C83A33" w:rsidRDefault="00C83A33" w:rsidP="00C83A33">
      <w:pPr>
        <w:pStyle w:val="NormalWeb"/>
        <w:rPr>
          <w:color w:val="800000"/>
        </w:rPr>
      </w:pPr>
      <w:r>
        <w:rPr>
          <w:color w:val="800000"/>
        </w:rPr>
        <w:t>"Throw it in the fire, my child; you don't need it anymore."</w:t>
      </w:r>
    </w:p>
    <w:p w:rsidR="00C83A33" w:rsidRDefault="00C83A33" w:rsidP="00C83A33">
      <w:pPr>
        <w:pStyle w:val="NormalWeb"/>
        <w:rPr>
          <w:color w:val="800000"/>
        </w:rPr>
      </w:pPr>
      <w:r>
        <w:rPr>
          <w:color w:val="800000"/>
        </w:rPr>
        <w:t>"Where should I put my hose?"</w:t>
      </w:r>
    </w:p>
    <w:p w:rsidR="00C83A33" w:rsidRDefault="00C83A33" w:rsidP="00C83A33">
      <w:pPr>
        <w:pStyle w:val="NormalWeb"/>
        <w:rPr>
          <w:color w:val="800000"/>
        </w:rPr>
      </w:pPr>
      <w:r>
        <w:rPr>
          <w:color w:val="800000"/>
        </w:rPr>
        <w:t>"Throw it in the fire, my child; you don't need it anymore."</w:t>
      </w:r>
    </w:p>
    <w:p w:rsidR="00C83A33" w:rsidRDefault="00C83A33" w:rsidP="00C83A33">
      <w:pPr>
        <w:pStyle w:val="NormalWeb"/>
        <w:rPr>
          <w:color w:val="800000"/>
        </w:rPr>
      </w:pPr>
      <w:r>
        <w:rPr>
          <w:color w:val="800000"/>
        </w:rPr>
        <w:t>"Oh, Grandmother, how hairy you are!"</w:t>
      </w:r>
    </w:p>
    <w:p w:rsidR="00C83A33" w:rsidRDefault="00C83A33" w:rsidP="00C83A33">
      <w:pPr>
        <w:pStyle w:val="NormalWeb"/>
        <w:rPr>
          <w:color w:val="800000"/>
        </w:rPr>
      </w:pPr>
      <w:r>
        <w:rPr>
          <w:color w:val="800000"/>
        </w:rPr>
        <w:t>"It's to keep me warmer, my child"</w:t>
      </w:r>
    </w:p>
    <w:p w:rsidR="00C83A33" w:rsidRDefault="00C83A33" w:rsidP="00C83A33">
      <w:pPr>
        <w:pStyle w:val="NormalWeb"/>
        <w:rPr>
          <w:color w:val="800000"/>
        </w:rPr>
      </w:pPr>
      <w:r>
        <w:rPr>
          <w:color w:val="800000"/>
        </w:rPr>
        <w:t>"Oh, Grandmother, those long nails you have!"</w:t>
      </w:r>
    </w:p>
    <w:p w:rsidR="00C83A33" w:rsidRDefault="00C83A33" w:rsidP="00C83A33">
      <w:pPr>
        <w:pStyle w:val="NormalWeb"/>
        <w:rPr>
          <w:color w:val="800000"/>
        </w:rPr>
      </w:pPr>
      <w:r>
        <w:rPr>
          <w:color w:val="800000"/>
        </w:rPr>
        <w:t>"It's to scratch me better, my child."</w:t>
      </w:r>
    </w:p>
    <w:p w:rsidR="00C83A33" w:rsidRDefault="00C83A33" w:rsidP="00C83A33">
      <w:pPr>
        <w:pStyle w:val="NormalWeb"/>
        <w:rPr>
          <w:color w:val="800000"/>
        </w:rPr>
      </w:pPr>
      <w:r>
        <w:rPr>
          <w:color w:val="800000"/>
        </w:rPr>
        <w:t>"Oh, Grandmother, those big shoulders that you have!"</w:t>
      </w:r>
    </w:p>
    <w:p w:rsidR="00C83A33" w:rsidRDefault="00C83A33" w:rsidP="00C83A33">
      <w:pPr>
        <w:pStyle w:val="NormalWeb"/>
        <w:rPr>
          <w:color w:val="800000"/>
        </w:rPr>
      </w:pPr>
      <w:r>
        <w:rPr>
          <w:color w:val="800000"/>
        </w:rPr>
        <w:t>"All the better to carry kindling from the woods, my child."</w:t>
      </w:r>
    </w:p>
    <w:p w:rsidR="00C83A33" w:rsidRDefault="00C83A33" w:rsidP="00C83A33">
      <w:pPr>
        <w:pStyle w:val="NormalWeb"/>
        <w:rPr>
          <w:color w:val="800000"/>
        </w:rPr>
      </w:pPr>
      <w:r>
        <w:rPr>
          <w:color w:val="800000"/>
        </w:rPr>
        <w:t>"Oh, Grandmother, those big ears that you have!"</w:t>
      </w:r>
    </w:p>
    <w:p w:rsidR="00C83A33" w:rsidRDefault="00C83A33" w:rsidP="00C83A33">
      <w:pPr>
        <w:pStyle w:val="NormalWeb"/>
        <w:rPr>
          <w:color w:val="800000"/>
        </w:rPr>
      </w:pPr>
      <w:r>
        <w:rPr>
          <w:color w:val="800000"/>
        </w:rPr>
        <w:t>"All the better to hear you with, my child."</w:t>
      </w:r>
    </w:p>
    <w:p w:rsidR="00C83A33" w:rsidRDefault="00C83A33" w:rsidP="00C83A33">
      <w:pPr>
        <w:pStyle w:val="NormalWeb"/>
        <w:rPr>
          <w:color w:val="800000"/>
        </w:rPr>
      </w:pPr>
      <w:r>
        <w:rPr>
          <w:color w:val="800000"/>
        </w:rPr>
        <w:t>"Oh, Grandmother, that big mouth you have!"</w:t>
      </w:r>
    </w:p>
    <w:p w:rsidR="00C83A33" w:rsidRDefault="00C83A33" w:rsidP="00C83A33">
      <w:pPr>
        <w:pStyle w:val="NormalWeb"/>
        <w:rPr>
          <w:color w:val="800000"/>
        </w:rPr>
      </w:pPr>
      <w:r>
        <w:rPr>
          <w:color w:val="800000"/>
        </w:rPr>
        <w:t>"All the better to eat you with, my child!"</w:t>
      </w:r>
    </w:p>
    <w:p w:rsidR="00C83A33" w:rsidRDefault="00C83A33" w:rsidP="00C83A33">
      <w:pPr>
        <w:pStyle w:val="NormalWeb"/>
        <w:rPr>
          <w:color w:val="800000"/>
        </w:rPr>
      </w:pPr>
      <w:r>
        <w:rPr>
          <w:color w:val="800000"/>
        </w:rPr>
        <w:t>"Oh, Grandmother, I need to go outside to relieve myself."</w:t>
      </w:r>
    </w:p>
    <w:p w:rsidR="00C83A33" w:rsidRDefault="00C83A33" w:rsidP="00C83A33">
      <w:pPr>
        <w:pStyle w:val="NormalWeb"/>
        <w:rPr>
          <w:color w:val="800000"/>
        </w:rPr>
      </w:pPr>
      <w:r>
        <w:rPr>
          <w:color w:val="800000"/>
        </w:rPr>
        <w:t>"Do it in the bed, my child."</w:t>
      </w:r>
    </w:p>
    <w:p w:rsidR="00C83A33" w:rsidRDefault="00C83A33" w:rsidP="00C83A33">
      <w:pPr>
        <w:pStyle w:val="NormalWeb"/>
        <w:rPr>
          <w:color w:val="800000"/>
        </w:rPr>
      </w:pPr>
      <w:r>
        <w:rPr>
          <w:color w:val="800000"/>
        </w:rPr>
        <w:t>"No, Grandmother, I want to go outside."</w:t>
      </w:r>
      <w:r>
        <w:rPr>
          <w:color w:val="800000"/>
        </w:rPr>
        <w:br/>
        <w:t>"All right, but don't stay long."</w:t>
      </w:r>
    </w:p>
    <w:p w:rsidR="00C83A33" w:rsidRDefault="00C83A33" w:rsidP="00C83A33">
      <w:pPr>
        <w:pStyle w:val="NormalWeb"/>
        <w:rPr>
          <w:color w:val="800000"/>
        </w:rPr>
      </w:pPr>
      <w:r>
        <w:rPr>
          <w:color w:val="800000"/>
        </w:rPr>
        <w:t xml:space="preserve">The </w:t>
      </w:r>
      <w:proofErr w:type="spellStart"/>
      <w:r>
        <w:rPr>
          <w:i/>
          <w:iCs/>
          <w:color w:val="800000"/>
        </w:rPr>
        <w:t>bzou</w:t>
      </w:r>
      <w:proofErr w:type="spellEnd"/>
      <w:r>
        <w:rPr>
          <w:color w:val="800000"/>
        </w:rPr>
        <w:t xml:space="preserve"> tied a woolen thread to her foot and let her go out, and when the girl was outside she tied the end of the string to a big plum tree in the yard. The </w:t>
      </w:r>
      <w:proofErr w:type="spellStart"/>
      <w:r>
        <w:rPr>
          <w:i/>
          <w:iCs/>
          <w:color w:val="800000"/>
        </w:rPr>
        <w:t>bzou</w:t>
      </w:r>
      <w:proofErr w:type="spellEnd"/>
      <w:r>
        <w:rPr>
          <w:color w:val="800000"/>
        </w:rPr>
        <w:t xml:space="preserve"> got impatient and said:</w:t>
      </w:r>
    </w:p>
    <w:p w:rsidR="00C83A33" w:rsidRDefault="00C83A33" w:rsidP="00C83A33">
      <w:pPr>
        <w:pStyle w:val="NormalWeb"/>
      </w:pPr>
      <w:r>
        <w:rPr>
          <w:color w:val="800000"/>
        </w:rPr>
        <w:t xml:space="preserve">"Are you </w:t>
      </w:r>
      <w:hyperlink r:id="rId6" w:history="1">
        <w:r>
          <w:rPr>
            <w:rStyle w:val="Hyperlink"/>
            <w:color w:val="800000"/>
          </w:rPr>
          <w:t>making cables</w:t>
        </w:r>
      </w:hyperlink>
      <w:r>
        <w:rPr>
          <w:color w:val="800000"/>
        </w:rPr>
        <w:t>?"</w:t>
      </w:r>
    </w:p>
    <w:p w:rsidR="00C83A33" w:rsidRDefault="00C83A33" w:rsidP="00C83A33">
      <w:pPr>
        <w:pStyle w:val="NormalWeb"/>
        <w:rPr>
          <w:color w:val="800000"/>
        </w:rPr>
      </w:pPr>
      <w:r>
        <w:rPr>
          <w:color w:val="800000"/>
        </w:rPr>
        <w:lastRenderedPageBreak/>
        <w:t xml:space="preserve">When he became aware that no one answered him, he jumped out of bed and saw that the little girl had escaped. He followed her, but </w:t>
      </w:r>
      <w:proofErr w:type="gramStart"/>
      <w:r>
        <w:rPr>
          <w:color w:val="800000"/>
        </w:rPr>
        <w:t>her</w:t>
      </w:r>
      <w:proofErr w:type="gramEnd"/>
      <w:r>
        <w:rPr>
          <w:color w:val="800000"/>
        </w:rPr>
        <w:t xml:space="preserve"> arrived at her house just at the moment she was safely inside.</w:t>
      </w:r>
    </w:p>
    <w:p w:rsidR="00C83A33" w:rsidRDefault="00C83A33" w:rsidP="00C83A33">
      <w:pPr>
        <w:pStyle w:val="NormalWeb"/>
        <w:rPr>
          <w:color w:val="800000"/>
        </w:rPr>
      </w:pPr>
      <w:r>
        <w:rPr>
          <w:color w:val="800000"/>
        </w:rPr>
        <w:t> </w:t>
      </w:r>
    </w:p>
    <w:p w:rsidR="002B0948" w:rsidRDefault="002B0948"/>
    <w:sectPr w:rsidR="002B0948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Dauphin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3A33"/>
    <w:rsid w:val="000A2C62"/>
    <w:rsid w:val="00247551"/>
    <w:rsid w:val="002B0948"/>
    <w:rsid w:val="00A81F91"/>
    <w:rsid w:val="00C83A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8BD01A2-3855-4564-960B-A1E17F2BB8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C83A33"/>
    <w:pPr>
      <w:spacing w:before="100" w:beforeAutospacing="1" w:after="100" w:afterAutospacing="1"/>
    </w:pPr>
  </w:style>
  <w:style w:type="character" w:styleId="Hyperlink">
    <w:name w:val="Hyperlink"/>
    <w:basedOn w:val="DefaultParagraphFont"/>
    <w:uiPriority w:val="99"/>
    <w:semiHidden/>
    <w:unhideWhenUsed/>
    <w:rsid w:val="00C83A3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66353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file:///C:\Documents%20and%20Settings\Angel\Desktop\WebProject\Glossary\making%20cables.htm" TargetMode="External"/><Relationship Id="rId5" Type="http://schemas.openxmlformats.org/officeDocument/2006/relationships/hyperlink" Target="http://www.sjsu.edu/faculty/harris/StudentProjects/Student_FairyTales/WebProject/Glossary/Bzou.htm" TargetMode="External"/><Relationship Id="rId4" Type="http://schemas.openxmlformats.org/officeDocument/2006/relationships/hyperlink" Target="http://www.sjsu.edu/faculty/harris/StudentProjects/Student_FairyTales/WebProject/Glossary/Crossroads.h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2DB899F6</Template>
  <TotalTime>277</TotalTime>
  <Pages>3</Pages>
  <Words>452</Words>
  <Characters>2578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Grand Haven Area Public Schools</Company>
  <LinksUpToDate>false</LinksUpToDate>
  <CharactersWithSpaces>3024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Brian Allard</dc:creator>
  <cp:keywords/>
  <dc:description/>
  <cp:lastModifiedBy>Brian Allard</cp:lastModifiedBy>
  <cp:revision>2</cp:revision>
  <dcterms:created xsi:type="dcterms:W3CDTF">2013-12-04T12:24:00Z</dcterms:created>
  <dcterms:modified xsi:type="dcterms:W3CDTF">2013-12-04T20:37:00Z</dcterms:modified>
</cp:coreProperties>
</file>