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EC4" w:rsidRDefault="00FC3EC4" w:rsidP="00FC3EC4">
      <w:r>
        <w:rPr>
          <w:sz w:val="27"/>
          <w:szCs w:val="27"/>
          <w:u w:val="single"/>
        </w:rPr>
        <w:t>English Folk Verse (c.1870)</w:t>
      </w:r>
    </w:p>
    <w:p w:rsidR="00FC3EC4" w:rsidRDefault="00FC3EC4" w:rsidP="00FC3EC4">
      <w:pPr>
        <w:pStyle w:val="NormalWeb"/>
      </w:pPr>
      <w:r>
        <w:t xml:space="preserve">            </w:t>
      </w:r>
      <w:r>
        <w:rPr>
          <w:b/>
          <w:bCs/>
        </w:rPr>
        <w:t>The Fifth of November</w:t>
      </w:r>
    </w:p>
    <w:p w:rsidR="00FC3EC4" w:rsidRDefault="00FC3EC4" w:rsidP="00FC3EC4">
      <w:pPr>
        <w:pStyle w:val="NormalWeb"/>
      </w:pPr>
      <w:r>
        <w:t xml:space="preserve">    Remember, remember! </w:t>
      </w:r>
      <w:r>
        <w:br/>
        <w:t xml:space="preserve">    The fifth of November, </w:t>
      </w:r>
      <w:r>
        <w:br/>
        <w:t xml:space="preserve">    The Gunpowder treason and plot; </w:t>
      </w:r>
      <w:r>
        <w:br/>
        <w:t xml:space="preserve">    I know of no reason </w:t>
      </w:r>
      <w:r>
        <w:br/>
        <w:t xml:space="preserve">    Why the Gunpowder treason </w:t>
      </w:r>
      <w:r>
        <w:br/>
        <w:t xml:space="preserve">    </w:t>
      </w:r>
      <w:proofErr w:type="gramStart"/>
      <w:r>
        <w:t>Should</w:t>
      </w:r>
      <w:proofErr w:type="gramEnd"/>
      <w:r>
        <w:t xml:space="preserve"> ever be forgot! </w:t>
      </w:r>
      <w:r>
        <w:br/>
        <w:t xml:space="preserve">    Guy Fawkes and his companions </w:t>
      </w:r>
      <w:r>
        <w:br/>
        <w:t xml:space="preserve">    </w:t>
      </w:r>
      <w:proofErr w:type="gramStart"/>
      <w:r>
        <w:t>Did</w:t>
      </w:r>
      <w:proofErr w:type="gramEnd"/>
      <w:r>
        <w:t xml:space="preserve"> the scheme contrive, </w:t>
      </w:r>
      <w:r>
        <w:br/>
        <w:t xml:space="preserve">    To blow the King and Parliament </w:t>
      </w:r>
      <w:r>
        <w:br/>
        <w:t xml:space="preserve">    All up alive. </w:t>
      </w:r>
      <w:r>
        <w:br/>
        <w:t xml:space="preserve">    Threescore barrels, laid below, </w:t>
      </w:r>
      <w:r>
        <w:br/>
        <w:t xml:space="preserve">    </w:t>
      </w:r>
      <w:proofErr w:type="gramStart"/>
      <w:r>
        <w:t>To</w:t>
      </w:r>
      <w:proofErr w:type="gramEnd"/>
      <w:r>
        <w:t xml:space="preserve"> prove old England's overthrow. </w:t>
      </w:r>
      <w:r>
        <w:br/>
        <w:t xml:space="preserve">    But, by God's providence, him they catch, </w:t>
      </w:r>
      <w:r>
        <w:br/>
        <w:t xml:space="preserve">    </w:t>
      </w:r>
      <w:proofErr w:type="gramStart"/>
      <w:r>
        <w:t>With</w:t>
      </w:r>
      <w:proofErr w:type="gramEnd"/>
      <w:r>
        <w:t xml:space="preserve"> a dark lantern, lighting a match! </w:t>
      </w:r>
      <w:r>
        <w:br/>
        <w:t xml:space="preserve">    A stick and a stake </w:t>
      </w:r>
      <w:r>
        <w:br/>
        <w:t xml:space="preserve">    For King James's sake! </w:t>
      </w:r>
      <w:r>
        <w:br/>
        <w:t xml:space="preserve">    If you won't give me one, </w:t>
      </w:r>
      <w:r>
        <w:br/>
        <w:t xml:space="preserve">    I'll take two, </w:t>
      </w:r>
      <w:r>
        <w:br/>
        <w:t xml:space="preserve">    </w:t>
      </w:r>
      <w:proofErr w:type="gramStart"/>
      <w:r>
        <w:t>The</w:t>
      </w:r>
      <w:proofErr w:type="gramEnd"/>
      <w:r>
        <w:t xml:space="preserve"> better for me, </w:t>
      </w:r>
      <w:r>
        <w:br/>
        <w:t xml:space="preserve">    And the worse for you. </w:t>
      </w:r>
      <w:r>
        <w:br/>
        <w:t xml:space="preserve">    A rope, a rope, to hang the Pope, </w:t>
      </w:r>
      <w:r>
        <w:br/>
        <w:t xml:space="preserve">    A </w:t>
      </w:r>
      <w:proofErr w:type="spellStart"/>
      <w:r>
        <w:t>penn'orth</w:t>
      </w:r>
      <w:proofErr w:type="spellEnd"/>
      <w:r>
        <w:t xml:space="preserve"> of cheese to choke him, </w:t>
      </w:r>
      <w:r>
        <w:br/>
        <w:t xml:space="preserve">    A pint of beer to wash it down, </w:t>
      </w:r>
      <w:r>
        <w:br/>
        <w:t xml:space="preserve">    And a jolly good fire to burn him. </w:t>
      </w:r>
      <w:r>
        <w:br/>
        <w:t xml:space="preserve">    </w:t>
      </w:r>
      <w:proofErr w:type="spellStart"/>
      <w:r>
        <w:t>Holloa</w:t>
      </w:r>
      <w:proofErr w:type="spellEnd"/>
      <w:r>
        <w:t xml:space="preserve">, boys! </w:t>
      </w:r>
      <w:proofErr w:type="spellStart"/>
      <w:proofErr w:type="gramStart"/>
      <w:r>
        <w:t>holloa</w:t>
      </w:r>
      <w:proofErr w:type="spellEnd"/>
      <w:proofErr w:type="gramEnd"/>
      <w:r>
        <w:t xml:space="preserve">, boys! </w:t>
      </w:r>
      <w:proofErr w:type="gramStart"/>
      <w:r>
        <w:t>make</w:t>
      </w:r>
      <w:proofErr w:type="gramEnd"/>
      <w:r>
        <w:t xml:space="preserve"> the bells ring! </w:t>
      </w:r>
      <w:r>
        <w:br/>
        <w:t xml:space="preserve">    </w:t>
      </w:r>
      <w:proofErr w:type="spellStart"/>
      <w:r>
        <w:t>Holloa</w:t>
      </w:r>
      <w:proofErr w:type="spellEnd"/>
      <w:r>
        <w:t xml:space="preserve">, boys! </w:t>
      </w:r>
      <w:proofErr w:type="spellStart"/>
      <w:proofErr w:type="gramStart"/>
      <w:r>
        <w:t>holloa</w:t>
      </w:r>
      <w:proofErr w:type="spellEnd"/>
      <w:proofErr w:type="gramEnd"/>
      <w:r>
        <w:t xml:space="preserve"> boys! God save the King! </w:t>
      </w:r>
      <w:r>
        <w:br/>
        <w:t xml:space="preserve">    Hip, hip, </w:t>
      </w:r>
      <w:proofErr w:type="spellStart"/>
      <w:r>
        <w:t>hooor</w:t>
      </w:r>
      <w:proofErr w:type="spellEnd"/>
      <w:r>
        <w:t xml:space="preserve">-r-r-ray! </w:t>
      </w:r>
    </w:p>
    <w:p w:rsidR="00FC3EC4" w:rsidRDefault="00FC3EC4" w:rsidP="00FC3EC4">
      <w:pPr>
        <w:pStyle w:val="NormalWeb"/>
      </w:pPr>
      <w:r>
        <w:t> </w:t>
      </w:r>
    </w:p>
    <w:p w:rsidR="002A606C" w:rsidRDefault="002A606C">
      <w:bookmarkStart w:id="0" w:name="_GoBack"/>
      <w:bookmarkEnd w:id="0"/>
    </w:p>
    <w:sectPr w:rsidR="002A606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EC4"/>
    <w:rsid w:val="000A2C62"/>
    <w:rsid w:val="002A606C"/>
    <w:rsid w:val="00536479"/>
    <w:rsid w:val="00A81F91"/>
    <w:rsid w:val="00FC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1BD2A4-4A81-473E-A66B-35FC8F9C7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C3EC4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C3EC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E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657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B3D731EA</Template>
  <TotalTime>26</TotalTime>
  <Pages>1</Pages>
  <Words>150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Allard</dc:creator>
  <cp:keywords/>
  <dc:description/>
  <cp:lastModifiedBy>Brian Allard</cp:lastModifiedBy>
  <cp:revision>1</cp:revision>
  <cp:lastPrinted>2013-11-05T13:33:00Z</cp:lastPrinted>
  <dcterms:created xsi:type="dcterms:W3CDTF">2013-11-05T13:32:00Z</dcterms:created>
  <dcterms:modified xsi:type="dcterms:W3CDTF">2013-11-05T13:58:00Z</dcterms:modified>
</cp:coreProperties>
</file>