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F71" w:rsidRDefault="007147BD" w:rsidP="007147BD">
      <w:pPr>
        <w:jc w:val="center"/>
        <w:rPr>
          <w:b/>
          <w:sz w:val="32"/>
          <w:szCs w:val="32"/>
          <w:u w:val="single"/>
        </w:rPr>
      </w:pPr>
      <w:r w:rsidRPr="007147BD">
        <w:rPr>
          <w:b/>
          <w:sz w:val="32"/>
          <w:szCs w:val="32"/>
          <w:u w:val="single"/>
        </w:rPr>
        <w:t>History Extra</w:t>
      </w:r>
      <w:r>
        <w:rPr>
          <w:b/>
          <w:sz w:val="32"/>
          <w:szCs w:val="32"/>
          <w:u w:val="single"/>
        </w:rPr>
        <w:t xml:space="preserve"> Podcast</w:t>
      </w:r>
    </w:p>
    <w:p w:rsidR="007147BD" w:rsidRDefault="007147BD" w:rsidP="007147BD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Thomas Malthus </w:t>
      </w:r>
    </w:p>
    <w:p w:rsidR="007147BD" w:rsidRDefault="007147BD" w:rsidP="007147BD">
      <w:pPr>
        <w:jc w:val="center"/>
        <w:rPr>
          <w:b/>
          <w:sz w:val="32"/>
          <w:szCs w:val="32"/>
          <w:u w:val="single"/>
        </w:rPr>
      </w:pPr>
    </w:p>
    <w:p w:rsidR="007147BD" w:rsidRDefault="007147BD" w:rsidP="007147BD">
      <w:pPr>
        <w:rPr>
          <w:i/>
        </w:rPr>
      </w:pPr>
      <w:r>
        <w:rPr>
          <w:i/>
        </w:rPr>
        <w:t xml:space="preserve">The questions below are a guide to help you answer the short essay question/s on your test about Thomas Malthus and his theories according to historian Prof. Robert Mayhew in his new book </w:t>
      </w:r>
      <w:r w:rsidRPr="007147BD">
        <w:rPr>
          <w:i/>
          <w:u w:val="single"/>
        </w:rPr>
        <w:t>Malthus:</w:t>
      </w:r>
      <w:r>
        <w:rPr>
          <w:i/>
          <w:u w:val="single"/>
        </w:rPr>
        <w:t xml:space="preserve"> </w:t>
      </w:r>
      <w:r w:rsidRPr="007147BD">
        <w:rPr>
          <w:i/>
          <w:u w:val="single"/>
        </w:rPr>
        <w:t>The Life and Legacies of an Untimely Prophet</w:t>
      </w:r>
      <w:r>
        <w:rPr>
          <w:i/>
          <w:u w:val="single"/>
        </w:rPr>
        <w:t>.</w:t>
      </w:r>
      <w:r>
        <w:rPr>
          <w:i/>
        </w:rPr>
        <w:t xml:space="preserve"> </w:t>
      </w:r>
    </w:p>
    <w:p w:rsidR="005A369A" w:rsidRDefault="005A369A" w:rsidP="007147BD">
      <w:pPr>
        <w:rPr>
          <w:i/>
        </w:rPr>
      </w:pPr>
    </w:p>
    <w:p w:rsidR="005A369A" w:rsidRDefault="005A369A" w:rsidP="005A369A">
      <w:pPr>
        <w:pStyle w:val="ListParagraph"/>
        <w:numPr>
          <w:ilvl w:val="0"/>
          <w:numId w:val="1"/>
        </w:numPr>
      </w:pPr>
      <w:r>
        <w:t>How was Malthus’s theory first received</w:t>
      </w:r>
      <w:proofErr w:type="gramStart"/>
      <w:r>
        <w:t>?.</w:t>
      </w:r>
      <w:proofErr w:type="gramEnd"/>
    </w:p>
    <w:p w:rsidR="005A369A" w:rsidRDefault="005A369A" w:rsidP="005A369A"/>
    <w:p w:rsidR="005A369A" w:rsidRDefault="005A369A" w:rsidP="005A369A"/>
    <w:p w:rsidR="005A369A" w:rsidRDefault="005A369A" w:rsidP="005A369A"/>
    <w:p w:rsidR="005A369A" w:rsidRDefault="005A369A" w:rsidP="005A369A"/>
    <w:p w:rsidR="005A369A" w:rsidRDefault="005A369A" w:rsidP="005A369A">
      <w:pPr>
        <w:pStyle w:val="ListParagraph"/>
        <w:numPr>
          <w:ilvl w:val="0"/>
          <w:numId w:val="1"/>
        </w:numPr>
      </w:pPr>
      <w:r>
        <w:t>What book is Malthus remembered for?</w:t>
      </w:r>
    </w:p>
    <w:p w:rsidR="005A369A" w:rsidRDefault="005A369A" w:rsidP="005A369A"/>
    <w:p w:rsidR="005A369A" w:rsidRDefault="005A369A" w:rsidP="005A369A"/>
    <w:p w:rsidR="005A369A" w:rsidRDefault="005A369A" w:rsidP="005A369A"/>
    <w:p w:rsidR="005A369A" w:rsidRDefault="005A369A" w:rsidP="005A369A">
      <w:pPr>
        <w:pStyle w:val="ListParagraph"/>
        <w:numPr>
          <w:ilvl w:val="0"/>
          <w:numId w:val="1"/>
        </w:numPr>
      </w:pPr>
      <w:r>
        <w:t>What is the basic premise of this theory?</w:t>
      </w:r>
    </w:p>
    <w:p w:rsidR="005A369A" w:rsidRDefault="005A369A" w:rsidP="005A369A"/>
    <w:p w:rsidR="005A369A" w:rsidRDefault="005A369A" w:rsidP="005A369A"/>
    <w:p w:rsidR="005A369A" w:rsidRDefault="005A369A" w:rsidP="005A369A"/>
    <w:p w:rsidR="005A369A" w:rsidRDefault="005A369A" w:rsidP="005A369A">
      <w:pPr>
        <w:pStyle w:val="ListParagraph"/>
        <w:numPr>
          <w:ilvl w:val="0"/>
          <w:numId w:val="1"/>
        </w:numPr>
      </w:pPr>
      <w:r>
        <w:t>What was the thinking about population before Malthus?</w:t>
      </w:r>
    </w:p>
    <w:p w:rsidR="005A369A" w:rsidRDefault="005A369A" w:rsidP="005A369A"/>
    <w:p w:rsidR="005A369A" w:rsidRDefault="005A369A" w:rsidP="005A369A"/>
    <w:p w:rsidR="005A369A" w:rsidRDefault="005A369A" w:rsidP="005A369A"/>
    <w:p w:rsidR="005A369A" w:rsidRDefault="005A369A" w:rsidP="005A369A"/>
    <w:p w:rsidR="005A369A" w:rsidRDefault="005A369A" w:rsidP="005A369A">
      <w:pPr>
        <w:pStyle w:val="ListParagraph"/>
        <w:numPr>
          <w:ilvl w:val="0"/>
          <w:numId w:val="1"/>
        </w:numPr>
      </w:pPr>
      <w:r>
        <w:t>What was Malthus’s conclusion if an area had large amount of natural resources?</w:t>
      </w:r>
    </w:p>
    <w:p w:rsidR="005A369A" w:rsidRDefault="005A369A" w:rsidP="005A369A"/>
    <w:p w:rsidR="005A369A" w:rsidRDefault="005A369A" w:rsidP="005A369A"/>
    <w:p w:rsidR="005A369A" w:rsidRDefault="005A369A" w:rsidP="005A369A"/>
    <w:p w:rsidR="005A369A" w:rsidRDefault="005A369A" w:rsidP="005A369A">
      <w:pPr>
        <w:pStyle w:val="ListParagraph"/>
        <w:numPr>
          <w:ilvl w:val="0"/>
          <w:numId w:val="1"/>
        </w:numPr>
      </w:pPr>
      <w:r>
        <w:t>What two theories does he say can “adjust” your population (be detailed)?</w:t>
      </w:r>
    </w:p>
    <w:p w:rsidR="005A369A" w:rsidRDefault="005A369A" w:rsidP="005A369A"/>
    <w:p w:rsidR="005A369A" w:rsidRDefault="005A369A" w:rsidP="005A369A"/>
    <w:p w:rsidR="005A369A" w:rsidRDefault="005A369A" w:rsidP="005A369A"/>
    <w:p w:rsidR="000355A7" w:rsidRDefault="000355A7" w:rsidP="005A369A">
      <w:pPr>
        <w:pStyle w:val="ListParagraph"/>
        <w:numPr>
          <w:ilvl w:val="0"/>
          <w:numId w:val="1"/>
        </w:numPr>
      </w:pPr>
      <w:r>
        <w:t>What is Malthus most criticized for?</w:t>
      </w:r>
    </w:p>
    <w:p w:rsidR="000355A7" w:rsidRDefault="000355A7" w:rsidP="000355A7"/>
    <w:p w:rsidR="000355A7" w:rsidRDefault="000355A7" w:rsidP="000355A7"/>
    <w:p w:rsidR="000355A7" w:rsidRDefault="000355A7" w:rsidP="000355A7"/>
    <w:p w:rsidR="000355A7" w:rsidRDefault="000355A7" w:rsidP="000355A7">
      <w:pPr>
        <w:pStyle w:val="ListParagraph"/>
        <w:numPr>
          <w:ilvl w:val="0"/>
          <w:numId w:val="1"/>
        </w:numPr>
      </w:pPr>
      <w:r>
        <w:t xml:space="preserve">Why do the poorer people </w:t>
      </w:r>
      <w:proofErr w:type="spellStart"/>
      <w:r>
        <w:t>villainize</w:t>
      </w:r>
      <w:proofErr w:type="spellEnd"/>
      <w:r>
        <w:t xml:space="preserve"> him and why were they mistaken?</w:t>
      </w:r>
    </w:p>
    <w:p w:rsidR="000355A7" w:rsidRDefault="000355A7" w:rsidP="000355A7"/>
    <w:p w:rsidR="000355A7" w:rsidRDefault="000355A7" w:rsidP="000355A7"/>
    <w:p w:rsidR="000355A7" w:rsidRDefault="000355A7" w:rsidP="000355A7"/>
    <w:p w:rsidR="000355A7" w:rsidRDefault="000355A7" w:rsidP="000355A7">
      <w:pPr>
        <w:pStyle w:val="ListParagraph"/>
        <w:numPr>
          <w:ilvl w:val="0"/>
          <w:numId w:val="1"/>
        </w:numPr>
      </w:pPr>
      <w:r>
        <w:t>Did Malthus change his views later in his career? Explain.</w:t>
      </w:r>
    </w:p>
    <w:p w:rsidR="000355A7" w:rsidRDefault="000355A7" w:rsidP="000355A7"/>
    <w:p w:rsidR="000355A7" w:rsidRDefault="000355A7" w:rsidP="000355A7"/>
    <w:p w:rsidR="000355A7" w:rsidRDefault="000355A7" w:rsidP="000355A7"/>
    <w:p w:rsidR="000355A7" w:rsidRDefault="00F100E3" w:rsidP="000355A7">
      <w:pPr>
        <w:pStyle w:val="ListParagraph"/>
        <w:numPr>
          <w:ilvl w:val="0"/>
          <w:numId w:val="1"/>
        </w:numPr>
      </w:pPr>
      <w:r>
        <w:lastRenderedPageBreak/>
        <w:t>What factors shaped Malthus’s thoughts and how?</w:t>
      </w:r>
    </w:p>
    <w:p w:rsidR="00F100E3" w:rsidRDefault="00F100E3" w:rsidP="00F100E3"/>
    <w:p w:rsidR="00F100E3" w:rsidRDefault="00F100E3" w:rsidP="00F100E3"/>
    <w:p w:rsidR="00F100E3" w:rsidRDefault="00F100E3" w:rsidP="00F100E3"/>
    <w:p w:rsidR="00F100E3" w:rsidRDefault="00F100E3" w:rsidP="00F100E3">
      <w:pPr>
        <w:pStyle w:val="ListParagraph"/>
        <w:numPr>
          <w:ilvl w:val="0"/>
          <w:numId w:val="1"/>
        </w:numPr>
      </w:pPr>
      <w:r>
        <w:t>Why does he believe Utopian society cannot exist?</w:t>
      </w:r>
    </w:p>
    <w:p w:rsidR="00F100E3" w:rsidRDefault="00F100E3" w:rsidP="00F100E3"/>
    <w:p w:rsidR="00F100E3" w:rsidRDefault="00F100E3" w:rsidP="00F100E3"/>
    <w:p w:rsidR="00F100E3" w:rsidRDefault="00F100E3" w:rsidP="00F100E3"/>
    <w:p w:rsidR="00F100E3" w:rsidRDefault="00F100E3" w:rsidP="00F100E3">
      <w:pPr>
        <w:pStyle w:val="ListParagraph"/>
        <w:numPr>
          <w:ilvl w:val="0"/>
          <w:numId w:val="1"/>
        </w:numPr>
      </w:pPr>
      <w:r>
        <w:t>Why do the Romantics dislike Malthus (2 major reasons)?</w:t>
      </w:r>
    </w:p>
    <w:p w:rsidR="00F100E3" w:rsidRDefault="00F100E3" w:rsidP="00F100E3"/>
    <w:p w:rsidR="00F100E3" w:rsidRDefault="00F100E3" w:rsidP="00F100E3"/>
    <w:p w:rsidR="00F100E3" w:rsidRDefault="00F100E3" w:rsidP="00F100E3"/>
    <w:p w:rsidR="00F100E3" w:rsidRDefault="00F100E3" w:rsidP="00F100E3">
      <w:pPr>
        <w:pStyle w:val="ListParagraph"/>
        <w:numPr>
          <w:ilvl w:val="0"/>
          <w:numId w:val="1"/>
        </w:numPr>
      </w:pPr>
      <w:r>
        <w:t>What is Malthus’s views on natural order?</w:t>
      </w:r>
    </w:p>
    <w:p w:rsidR="00F100E3" w:rsidRDefault="00F100E3" w:rsidP="00F100E3"/>
    <w:p w:rsidR="00F100E3" w:rsidRDefault="00F100E3" w:rsidP="00F100E3"/>
    <w:p w:rsidR="00F100E3" w:rsidRDefault="00F100E3" w:rsidP="00F100E3"/>
    <w:p w:rsidR="00F100E3" w:rsidRDefault="00F100E3" w:rsidP="00F100E3">
      <w:pPr>
        <w:pStyle w:val="ListParagraph"/>
        <w:numPr>
          <w:ilvl w:val="0"/>
          <w:numId w:val="1"/>
        </w:numPr>
      </w:pPr>
      <w:r>
        <w:t>Why is Malthus’s ideas in line with Enlightenment thought?</w:t>
      </w:r>
    </w:p>
    <w:p w:rsidR="00F100E3" w:rsidRDefault="00F100E3" w:rsidP="00F100E3"/>
    <w:p w:rsidR="00F100E3" w:rsidRDefault="00F100E3" w:rsidP="00F100E3"/>
    <w:p w:rsidR="00F100E3" w:rsidRDefault="00F100E3" w:rsidP="00F100E3"/>
    <w:p w:rsidR="00F100E3" w:rsidRDefault="00F100E3" w:rsidP="00F100E3">
      <w:pPr>
        <w:pStyle w:val="ListParagraph"/>
        <w:numPr>
          <w:ilvl w:val="0"/>
          <w:numId w:val="1"/>
        </w:numPr>
      </w:pPr>
      <w:r>
        <w:t>Who does Mayhew believe was influenced heavily by Malthus? How?</w:t>
      </w:r>
    </w:p>
    <w:p w:rsidR="00F100E3" w:rsidRDefault="00F100E3" w:rsidP="00F100E3"/>
    <w:p w:rsidR="00F100E3" w:rsidRDefault="00F100E3" w:rsidP="00F100E3"/>
    <w:p w:rsidR="00F100E3" w:rsidRDefault="00F100E3" w:rsidP="00F100E3"/>
    <w:p w:rsidR="00F100E3" w:rsidRDefault="00F100E3" w:rsidP="00F100E3">
      <w:pPr>
        <w:pStyle w:val="ListParagraph"/>
        <w:numPr>
          <w:ilvl w:val="0"/>
          <w:numId w:val="1"/>
        </w:numPr>
      </w:pPr>
      <w:r>
        <w:t>How was Malthus’s views corrupted/distorted by others later on in history?</w:t>
      </w:r>
    </w:p>
    <w:p w:rsidR="00F100E3" w:rsidRDefault="00F100E3" w:rsidP="00F100E3"/>
    <w:p w:rsidR="00F100E3" w:rsidRDefault="00F100E3" w:rsidP="00F100E3"/>
    <w:p w:rsidR="00F100E3" w:rsidRDefault="00F100E3" w:rsidP="00F100E3"/>
    <w:p w:rsidR="00F100E3" w:rsidRDefault="00F100E3" w:rsidP="00F100E3">
      <w:pPr>
        <w:pStyle w:val="ListParagraph"/>
        <w:numPr>
          <w:ilvl w:val="0"/>
          <w:numId w:val="1"/>
        </w:numPr>
      </w:pPr>
      <w:r>
        <w:t>How do we see Malthus today?</w:t>
      </w:r>
      <w:bookmarkStart w:id="0" w:name="_GoBack"/>
      <w:bookmarkEnd w:id="0"/>
    </w:p>
    <w:p w:rsidR="005A369A" w:rsidRPr="005A369A" w:rsidRDefault="000355A7" w:rsidP="000355A7">
      <w:r>
        <w:t xml:space="preserve"> </w:t>
      </w:r>
    </w:p>
    <w:sectPr w:rsidR="005A369A" w:rsidRPr="005A369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10C52"/>
    <w:multiLevelType w:val="hybridMultilevel"/>
    <w:tmpl w:val="4B28A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7BD"/>
    <w:rsid w:val="000355A7"/>
    <w:rsid w:val="00042F71"/>
    <w:rsid w:val="000A2C62"/>
    <w:rsid w:val="005A369A"/>
    <w:rsid w:val="007147BD"/>
    <w:rsid w:val="00A81F91"/>
    <w:rsid w:val="00F10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749121-D7AB-4C83-A35B-73DD47214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18FF94D7</Template>
  <TotalTime>39</TotalTime>
  <Pages>2</Pages>
  <Words>212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Allard</dc:creator>
  <cp:keywords/>
  <dc:description/>
  <cp:lastModifiedBy>Brian Allard</cp:lastModifiedBy>
  <cp:revision>1</cp:revision>
  <dcterms:created xsi:type="dcterms:W3CDTF">2014-06-05T12:08:00Z</dcterms:created>
  <dcterms:modified xsi:type="dcterms:W3CDTF">2014-06-05T12:47:00Z</dcterms:modified>
</cp:coreProperties>
</file>